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1F" w:rsidRDefault="00DB559B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國教署原特組（原民特教組國際及少數族群教育科）</w:t>
      </w: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商借教師簡歷表</w:t>
      </w:r>
      <w:bookmarkEnd w:id="0"/>
    </w:p>
    <w:p w:rsidR="008F121F" w:rsidRDefault="008F121F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8F121F" w:rsidRDefault="00DB559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1955"/>
        <w:gridCol w:w="1043"/>
        <w:gridCol w:w="2456"/>
      </w:tblGrid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DB559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DB559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DB559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DB559B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8F121F" w:rsidRDefault="00DB559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334"/>
      </w:tblGrid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F121F" w:rsidRDefault="00DB559B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3526"/>
        <w:gridCol w:w="1418"/>
      </w:tblGrid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8F121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F121F" w:rsidRDefault="00DB559B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8F121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8F121F" w:rsidRDefault="00DB559B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8F121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DB559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F121F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121F" w:rsidRDefault="008F121F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8F121F" w:rsidRDefault="008F121F">
      <w:pPr>
        <w:pStyle w:val="a3"/>
        <w:ind w:left="0"/>
        <w:rPr>
          <w:rFonts w:ascii="標楷體" w:eastAsia="標楷體" w:hAnsi="標楷體"/>
        </w:rPr>
      </w:pPr>
    </w:p>
    <w:p w:rsidR="008F121F" w:rsidRDefault="008F121F">
      <w:pPr>
        <w:pStyle w:val="a3"/>
        <w:ind w:left="0"/>
        <w:rPr>
          <w:rFonts w:ascii="標楷體" w:eastAsia="標楷體" w:hAnsi="標楷體"/>
        </w:rPr>
      </w:pPr>
    </w:p>
    <w:p w:rsidR="008F121F" w:rsidRDefault="008F121F">
      <w:pPr>
        <w:pStyle w:val="a3"/>
        <w:ind w:left="0"/>
        <w:rPr>
          <w:rFonts w:ascii="標楷體" w:eastAsia="標楷體" w:hAnsi="標楷體"/>
        </w:rPr>
      </w:pPr>
    </w:p>
    <w:p w:rsidR="008F121F" w:rsidRDefault="008F121F">
      <w:pPr>
        <w:pStyle w:val="a3"/>
        <w:ind w:left="0"/>
        <w:rPr>
          <w:rFonts w:ascii="標楷體" w:eastAsia="標楷體" w:hAnsi="標楷體"/>
        </w:rPr>
      </w:pPr>
    </w:p>
    <w:p w:rsidR="008F121F" w:rsidRDefault="00DB559B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2"/>
      </w:tblGrid>
      <w:tr w:rsidR="008F12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21F" w:rsidRDefault="00DB559B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F121F" w:rsidRDefault="008F121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F121F" w:rsidRDefault="008F121F">
      <w:pPr>
        <w:pStyle w:val="Textbody"/>
        <w:spacing w:line="400" w:lineRule="exact"/>
      </w:pPr>
    </w:p>
    <w:sectPr w:rsidR="008F121F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59B" w:rsidRDefault="00DB559B">
      <w:r>
        <w:separator/>
      </w:r>
    </w:p>
  </w:endnote>
  <w:endnote w:type="continuationSeparator" w:id="0">
    <w:p w:rsidR="00DB559B" w:rsidRDefault="00DB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59B" w:rsidRDefault="00DB559B">
      <w:r>
        <w:rPr>
          <w:color w:val="000000"/>
        </w:rPr>
        <w:separator/>
      </w:r>
    </w:p>
  </w:footnote>
  <w:footnote w:type="continuationSeparator" w:id="0">
    <w:p w:rsidR="00DB559B" w:rsidRDefault="00DB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F121F"/>
    <w:rsid w:val="00531E6C"/>
    <w:rsid w:val="008F121F"/>
    <w:rsid w:val="00D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ABDDE8-0371-4140-A6DA-E68CC5D4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39640;&#20013;&#32068;&#21443;&#32771;/&#21830;&#20511;&#25945;&#24107;&#31777;&#27511;&#34920;&#39640;&#20013;&#32068;(&#31354;&#30333;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2026-05-13T01:01:00Z</dcterms:created>
  <dcterms:modified xsi:type="dcterms:W3CDTF">2026-05-13T01:01:00Z</dcterms:modified>
</cp:coreProperties>
</file>